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60250957"/>
    <w:bookmarkStart w:id="1" w:name="_GoBack"/>
    <w:bookmarkEnd w:id="0"/>
    <w:bookmarkEnd w:id="1"/>
    <w:p w14:paraId="4EBE1BB1" w14:textId="7073B9F1" w:rsidR="00D077E9" w:rsidRDefault="007E3476" w:rsidP="00D70D02">
      <w:pPr>
        <w:rPr>
          <w:noProof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2B14EEF" wp14:editId="7C4EF8D7">
                <wp:simplePos x="0" y="0"/>
                <wp:positionH relativeFrom="column">
                  <wp:posOffset>-3811</wp:posOffset>
                </wp:positionH>
                <wp:positionV relativeFrom="paragraph">
                  <wp:posOffset>-3811</wp:posOffset>
                </wp:positionV>
                <wp:extent cx="6200775" cy="5972175"/>
                <wp:effectExtent l="0" t="0" r="9525" b="952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5972175"/>
                          <a:chOff x="0" y="0"/>
                          <a:chExt cx="3905250" cy="317627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92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uadro de texto 13"/>
                        <wps:cNvSpPr txBox="1"/>
                        <wps:spPr>
                          <a:xfrm>
                            <a:off x="0" y="2924175"/>
                            <a:ext cx="3905250" cy="252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564A9B" w14:textId="639B50DE" w:rsidR="007E3476" w:rsidRPr="007E3476" w:rsidRDefault="00352D54" w:rsidP="007E34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Volcano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B03A0">
                                <w:rPr>
                                  <w:sz w:val="18"/>
                                  <w:szCs w:val="18"/>
                                </w:rPr>
                                <w:t xml:space="preserve">Tacaná.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Border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between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Guatemala and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Mexico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14EEF" id="Grupo 14" o:spid="_x0000_s1026" style="position:absolute;margin-left:-.3pt;margin-top:-.3pt;width:488.25pt;height:470.25pt;z-index:-251654144" coordsize="39052,317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width:39052;height:2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Dv4vDAAAA2wAAAA8AAABkcnMvZG93bnJldi54bWxEj0FrwkAQhe8F/8MyBW91Yw8i0VVsQaye&#10;NFG8DtkxCc3Oxuyo6b/vCoXeZnhv3vdmvuxdo+7UhdqzgfEoAUVceFtzaeCYr9+moIIgW2w8k4Ef&#10;CrBcDF7mmFr/4APdMylVDOGQooFKpE21DkVFDsPIt8RRu/jOocS1K7Xt8BHDXaPfk2SiHdYcCRW2&#10;9FlR8Z3dXOSepThertlpl+l8u//wGwnbszHD1341AyXUy7/57/rLxvpjeP4SB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O/i8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3" o:spid="_x0000_s1028" type="#_x0000_t202" style="position:absolute;top:29241;width:39052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1D564A9B" w14:textId="639B50DE" w:rsidR="007E3476" w:rsidRPr="007E3476" w:rsidRDefault="00352D54" w:rsidP="007E3476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Volcano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1B03A0">
                          <w:rPr>
                            <w:sz w:val="18"/>
                            <w:szCs w:val="18"/>
                          </w:rPr>
                          <w:t>Tacaná</w:t>
                        </w:r>
                        <w:proofErr w:type="spellEnd"/>
                        <w:r w:rsidR="001B03A0">
                          <w:rPr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Border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between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Guatemala and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Mexico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AB02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BB797D" wp14:editId="2529A708">
                <wp:simplePos x="0" y="0"/>
                <wp:positionH relativeFrom="column">
                  <wp:posOffset>-203835</wp:posOffset>
                </wp:positionH>
                <wp:positionV relativeFrom="page">
                  <wp:posOffset>933450</wp:posOffset>
                </wp:positionV>
                <wp:extent cx="6686550" cy="8657111"/>
                <wp:effectExtent l="0" t="0" r="0" b="0"/>
                <wp:wrapNone/>
                <wp:docPr id="3" name="Rectángulo 3" descr="rectángulo blanco para texto en port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DB3EC" id="Rectángulo 3" o:spid="_x0000_s1026" alt="rectángulo blanco para texto en portada" style="position:absolute;margin-left:-16.05pt;margin-top:73.5pt;width:526.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15E46A1B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E3930A3" w14:textId="77777777" w:rsidR="00D077E9" w:rsidRDefault="00D077E9" w:rsidP="00AB02A7">
            <w:pPr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1C22352" wp14:editId="3FD1E8A4">
                      <wp:extent cx="3528695" cy="1733550"/>
                      <wp:effectExtent l="0" t="0" r="0" b="0"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73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D348EF" w14:textId="2445A99C" w:rsidR="00D077E9" w:rsidRPr="007E3476" w:rsidRDefault="00D73645" w:rsidP="00D077E9">
                                  <w:pPr>
                                    <w:pStyle w:val="Title"/>
                                    <w:spacing w:after="0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  <w:lang w:bidi="es-ES"/>
                                    </w:rPr>
                                    <w:t>DELIVERY OF FOOD TO POOR FAMILIES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C22352" id="Cuadro de texto 8" o:spid="_x0000_s1029" type="#_x0000_t202" style="width:277.85pt;height:1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" filled="f" stroked="f" strokeweight=".5pt">
                      <v:textbox>
                        <w:txbxContent>
                          <w:p w14:paraId="34D348EF" w14:textId="2445A99C" w:rsidR="00D077E9" w:rsidRPr="007E3476" w:rsidRDefault="00D73645" w:rsidP="00D077E9">
                            <w:pPr>
                              <w:pStyle w:val="Title"/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es-ES"/>
                              </w:rPr>
                              <w:t>DELIVERY OF FOOD TO POOR FAMILIES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30BC72A" w14:textId="77777777" w:rsidR="00D077E9" w:rsidRDefault="00D077E9" w:rsidP="00AB02A7">
            <w:pPr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2D6AC20" wp14:editId="30962B95">
                      <wp:extent cx="1390918" cy="0"/>
                      <wp:effectExtent l="0" t="19050" r="19050" b="19050"/>
                      <wp:docPr id="5" name="Conector rec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1622FD" id="Conector rec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5698EE40" w14:textId="77777777" w:rsidTr="004E5FEE">
        <w:trPr>
          <w:trHeight w:val="730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6C74B19" w14:textId="77777777" w:rsidR="00D077E9" w:rsidRDefault="00D077E9" w:rsidP="00AB02A7">
            <w:pPr>
              <w:rPr>
                <w:noProof/>
              </w:rPr>
            </w:pPr>
          </w:p>
        </w:tc>
      </w:tr>
      <w:tr w:rsidR="00D077E9" w14:paraId="2698DC86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3F8E3F1" w14:textId="18ABC22A" w:rsidR="00D077E9" w:rsidRPr="00B5756C" w:rsidRDefault="00CC20C8" w:rsidP="00AB02A7">
            <w:pPr>
              <w:rPr>
                <w:noProof/>
              </w:rPr>
            </w:pPr>
            <w:sdt>
              <w:sdtPr>
                <w:rPr>
                  <w:noProof/>
                </w:rPr>
                <w:id w:val="1080870105"/>
                <w:placeholder>
                  <w:docPart w:val="BAA12215C0DA4130A685593D74429181"/>
                </w:placeholder>
                <w15:appearance w15:val="hidden"/>
              </w:sdtPr>
              <w:sdtEndPr/>
              <w:sdtContent>
                <w:r w:rsidR="005F57EA">
                  <w:rPr>
                    <w:rStyle w:val="SubtitleChar"/>
                    <w:lang w:bidi="es-ES"/>
                  </w:rPr>
                  <w:t>January 9th</w:t>
                </w:r>
              </w:sdtContent>
            </w:sdt>
          </w:p>
          <w:p w14:paraId="3E4D7476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/>
              </w:rPr>
              <mc:AlternateContent>
                <mc:Choice Requires="wps">
                  <w:drawing>
                    <wp:inline distT="0" distB="0" distL="0" distR="0" wp14:anchorId="0C12B299" wp14:editId="445A454A">
                      <wp:extent cx="1493949" cy="0"/>
                      <wp:effectExtent l="0" t="19050" r="30480" b="19050"/>
                      <wp:docPr id="6" name="Conector recto 6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5339884" id="Conector recto 6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C799986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20038E89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437FE3FA" w14:textId="4B517131" w:rsidR="00D077E9" w:rsidRDefault="00CC20C8" w:rsidP="00AB02A7">
            <w:pPr>
              <w:rPr>
                <w:noProof/>
              </w:rPr>
            </w:pPr>
            <w:sdt>
              <w:sdtPr>
                <w:rPr>
                  <w:noProof/>
                </w:rPr>
                <w:id w:val="-1740469667"/>
                <w:placeholder>
                  <w:docPart w:val="EB2911A173AD4584AB95208C30D70CF8"/>
                </w:placeholder>
                <w15:appearance w15:val="hidden"/>
              </w:sdtPr>
              <w:sdtEndPr/>
              <w:sdtContent>
                <w:r w:rsidR="007E3476">
                  <w:rPr>
                    <w:noProof/>
                  </w:rPr>
                  <w:t>AS</w:t>
                </w:r>
                <w:r w:rsidR="00352D54">
                  <w:rPr>
                    <w:noProof/>
                  </w:rPr>
                  <w:t>S</w:t>
                </w:r>
                <w:r w:rsidR="007E3476">
                  <w:rPr>
                    <w:noProof/>
                  </w:rPr>
                  <w:t>U</w:t>
                </w:r>
                <w:r w:rsidR="00352D54">
                  <w:rPr>
                    <w:noProof/>
                  </w:rPr>
                  <w:t>MPTION PARISH</w:t>
                </w:r>
              </w:sdtContent>
            </w:sdt>
          </w:p>
          <w:p w14:paraId="1C59CF3B" w14:textId="78677F0E" w:rsidR="00D077E9" w:rsidRDefault="00352D54" w:rsidP="00AB02A7">
            <w:pPr>
              <w:rPr>
                <w:noProof/>
              </w:rPr>
            </w:pPr>
            <w:r>
              <w:rPr>
                <w:noProof/>
                <w:lang w:bidi="es-ES"/>
              </w:rPr>
              <w:t>Created by</w:t>
            </w:r>
            <w:r w:rsidR="00D077E9" w:rsidRPr="00B231E5">
              <w:rPr>
                <w:noProof/>
                <w:lang w:bidi="es-ES"/>
              </w:rPr>
              <w:t xml:space="preserve">: </w:t>
            </w:r>
            <w:sdt>
              <w:sdtPr>
                <w:rPr>
                  <w:noProof/>
                </w:rPr>
                <w:alias w:val="Su nombre"/>
                <w:tag w:val="Su nombre"/>
                <w:id w:val="-180584491"/>
                <w:placeholder>
                  <w:docPart w:val="E6FE9B43EEA44ACC9FC537E766F198A9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346545">
                  <w:rPr>
                    <w:noProof/>
                  </w:rPr>
                  <w:t>P. Silverio</w:t>
                </w:r>
              </w:sdtContent>
            </w:sdt>
          </w:p>
          <w:p w14:paraId="3C6FC301" w14:textId="77777777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5150CE61" w14:textId="63FBFB1B" w:rsidR="00D077E9" w:rsidRDefault="00AB02A7">
      <w:pPr>
        <w:spacing w:after="200"/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FD4B48" wp14:editId="54DD3923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42BFE" id="Rectángulo 2" o:spid="_x0000_s1026" alt="rectángulo de color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" fillcolor="#34aba2 [3206]" stroked="f" strokeweight="2pt">
                <w10:wrap anchory="page"/>
              </v:rect>
            </w:pict>
          </mc:Fallback>
        </mc:AlternateContent>
      </w:r>
      <w:r w:rsidR="00D077E9">
        <w:rPr>
          <w:noProof/>
          <w:lang w:bidi="es-ES"/>
        </w:rPr>
        <w:br w:type="page"/>
      </w:r>
    </w:p>
    <w:p w14:paraId="240A46F1" w14:textId="56C3A493" w:rsidR="00D077E9" w:rsidRPr="001B03A0" w:rsidRDefault="00352D54" w:rsidP="0052127B">
      <w:pPr>
        <w:pStyle w:val="Heading1"/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  <w:lang w:bidi="es-ES"/>
        </w:rPr>
        <w:lastRenderedPageBreak/>
        <w:t>Delivery of food to poor families.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14:paraId="0895B7C7" w14:textId="77777777" w:rsidTr="00DF027C">
        <w:trPr>
          <w:trHeight w:val="3546"/>
        </w:trPr>
        <w:tc>
          <w:tcPr>
            <w:tcW w:w="9999" w:type="dxa"/>
          </w:tcPr>
          <w:sdt>
            <w:sdtPr>
              <w:rPr>
                <w:b/>
                <w:noProof/>
              </w:rPr>
              <w:id w:val="1660650702"/>
              <w:placeholder>
                <w:docPart w:val="10494D0D1564400396BC15585D8A6BF7"/>
              </w:placeholder>
              <w15:appearance w15:val="hidden"/>
            </w:sdtPr>
            <w:sdtEndPr/>
            <w:sdtContent>
              <w:p w14:paraId="58CDA759" w14:textId="663BE03C" w:rsidR="00DF027C" w:rsidRPr="00B5756C" w:rsidRDefault="00136A0D" w:rsidP="001B03A0">
                <w:pPr>
                  <w:pStyle w:val="Heading2"/>
                  <w:rPr>
                    <w:b/>
                    <w:noProof/>
                  </w:rPr>
                </w:pPr>
                <w:r w:rsidRPr="00B5756C">
                  <w:rPr>
                    <w:b/>
                    <w:noProof/>
                  </w:rPr>
                  <w:t>From the 22nd to the 23rd of December</w:t>
                </w:r>
                <w:r w:rsidR="004616FC">
                  <w:rPr>
                    <w:b/>
                    <w:noProof/>
                  </w:rPr>
                  <w:t>,</w:t>
                </w:r>
                <w:r w:rsidR="001B03A0" w:rsidRPr="00B5756C">
                  <w:rPr>
                    <w:b/>
                    <w:noProof/>
                  </w:rPr>
                  <w:t xml:space="preserve"> 2020</w:t>
                </w:r>
              </w:p>
            </w:sdtContent>
          </w:sdt>
          <w:p w14:paraId="2AA73005" w14:textId="7C9BB9BA" w:rsidR="001B03A0" w:rsidRPr="00B5756C" w:rsidRDefault="000020CE" w:rsidP="00DF027C">
            <w:pPr>
              <w:pStyle w:val="Contenido"/>
              <w:rPr>
                <w:b/>
                <w:noProof/>
              </w:rPr>
            </w:pPr>
            <w:r w:rsidRPr="00B5756C">
              <w:rPr>
                <w:b/>
                <w:noProof/>
              </w:rPr>
              <w:t>At an early hour on the 22nd we unloaded the</w:t>
            </w:r>
            <w:r w:rsidR="006E4DBB" w:rsidRPr="00B5756C">
              <w:rPr>
                <w:b/>
                <w:noProof/>
              </w:rPr>
              <w:t xml:space="preserve"> truck that transported</w:t>
            </w:r>
            <w:r w:rsidRPr="00B5756C">
              <w:rPr>
                <w:b/>
                <w:noProof/>
              </w:rPr>
              <w:t xml:space="preserve"> the food from the the stores of Finca Labor de Castilla in Zone 9 of Mixco,</w:t>
            </w:r>
            <w:r w:rsidR="001B03A0" w:rsidRPr="00B5756C">
              <w:rPr>
                <w:b/>
                <w:noProof/>
              </w:rPr>
              <w:t xml:space="preserve"> </w:t>
            </w:r>
            <w:r w:rsidRPr="00B5756C">
              <w:rPr>
                <w:b/>
                <w:noProof/>
              </w:rPr>
              <w:t>Guatemala to</w:t>
            </w:r>
            <w:r w:rsidR="001B03A0" w:rsidRPr="00B5756C">
              <w:rPr>
                <w:b/>
                <w:noProof/>
              </w:rPr>
              <w:t xml:space="preserve"> Tacaná.</w:t>
            </w:r>
          </w:p>
          <w:p w14:paraId="1C0479A3" w14:textId="32B4D5DC" w:rsidR="00FE08B2" w:rsidRDefault="00F728EF" w:rsidP="00DF027C">
            <w:pPr>
              <w:pStyle w:val="Contenido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31EA84" wp14:editId="3A8BDE2D">
                  <wp:extent cx="1701517" cy="2268747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4" cy="228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  <w:lang w:val="en-US"/>
              </w:rPr>
              <w:drawing>
                <wp:inline distT="0" distB="0" distL="0" distR="0" wp14:anchorId="29848D18" wp14:editId="661B6A22">
                  <wp:extent cx="1716656" cy="2288932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99" cy="231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  <w:lang w:val="en-US"/>
              </w:rPr>
              <w:drawing>
                <wp:inline distT="0" distB="0" distL="0" distR="0" wp14:anchorId="4A2A9F5B" wp14:editId="3A1D0A0B">
                  <wp:extent cx="1690777" cy="2254427"/>
                  <wp:effectExtent l="0" t="0" r="508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31" cy="227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8842D" w14:textId="1682AEFB" w:rsidR="0052127B" w:rsidRPr="00346545" w:rsidRDefault="000020CE" w:rsidP="00DF027C">
            <w:pPr>
              <w:pStyle w:val="Contenido"/>
              <w:rPr>
                <w:b/>
                <w:noProof/>
                <w:sz w:val="22"/>
                <w:szCs w:val="18"/>
              </w:rPr>
            </w:pPr>
            <w:r w:rsidRPr="00346545">
              <w:rPr>
                <w:b/>
                <w:noProof/>
                <w:sz w:val="22"/>
                <w:szCs w:val="18"/>
              </w:rPr>
              <w:t xml:space="preserve">Loading the first Trip  </w:t>
            </w:r>
            <w:r w:rsidR="00F728EF" w:rsidRPr="00346545">
              <w:rPr>
                <w:b/>
                <w:noProof/>
                <w:sz w:val="22"/>
                <w:szCs w:val="18"/>
              </w:rPr>
              <w:t xml:space="preserve">                            </w:t>
            </w:r>
            <w:r w:rsidRPr="00346545">
              <w:rPr>
                <w:b/>
                <w:noProof/>
                <w:sz w:val="22"/>
                <w:szCs w:val="18"/>
              </w:rPr>
              <w:t xml:space="preserve">Truck with the groceries     </w:t>
            </w:r>
            <w:r w:rsidR="00F728EF" w:rsidRPr="00346545">
              <w:rPr>
                <w:b/>
                <w:noProof/>
                <w:sz w:val="22"/>
                <w:szCs w:val="18"/>
              </w:rPr>
              <w:t xml:space="preserve">                    </w:t>
            </w:r>
            <w:r w:rsidR="00D9057E" w:rsidRPr="00346545">
              <w:rPr>
                <w:b/>
                <w:noProof/>
                <w:sz w:val="22"/>
                <w:szCs w:val="18"/>
              </w:rPr>
              <w:t>First rations to be delivered</w:t>
            </w:r>
          </w:p>
          <w:p w14:paraId="34DE272E" w14:textId="77777777" w:rsidR="00F728EF" w:rsidRPr="00F728EF" w:rsidRDefault="00F728EF" w:rsidP="00DF027C">
            <w:pPr>
              <w:pStyle w:val="Contenido"/>
              <w:rPr>
                <w:noProof/>
                <w:sz w:val="22"/>
                <w:szCs w:val="18"/>
              </w:rPr>
            </w:pPr>
          </w:p>
          <w:p w14:paraId="02CAFBD3" w14:textId="5769D599" w:rsidR="00DF027C" w:rsidRDefault="00D9057E" w:rsidP="00DF027C">
            <w:pPr>
              <w:pStyle w:val="Contenido"/>
              <w:rPr>
                <w:noProof/>
              </w:rPr>
            </w:pPr>
            <w:r w:rsidRPr="00B5756C">
              <w:rPr>
                <w:b/>
                <w:noProof/>
              </w:rPr>
              <w:t xml:space="preserve">Afterwards we loaded the pickups to distribute the food to </w:t>
            </w:r>
            <w:r w:rsidR="001B03A0" w:rsidRPr="00B5756C">
              <w:rPr>
                <w:b/>
                <w:noProof/>
              </w:rPr>
              <w:t>23</w:t>
            </w:r>
            <w:r w:rsidR="00FE08B2" w:rsidRPr="00B5756C">
              <w:rPr>
                <w:b/>
                <w:noProof/>
              </w:rPr>
              <w:t>0</w:t>
            </w:r>
            <w:r w:rsidRPr="00B5756C">
              <w:rPr>
                <w:b/>
                <w:noProof/>
              </w:rPr>
              <w:t xml:space="preserve"> families in</w:t>
            </w:r>
            <w:r w:rsidR="001B03A0" w:rsidRPr="00B5756C">
              <w:rPr>
                <w:b/>
                <w:noProof/>
              </w:rPr>
              <w:t xml:space="preserve"> </w:t>
            </w:r>
            <w:r w:rsidR="00FE08B2" w:rsidRPr="00B5756C">
              <w:rPr>
                <w:b/>
                <w:noProof/>
              </w:rPr>
              <w:t xml:space="preserve">17 </w:t>
            </w:r>
            <w:r w:rsidRPr="00B5756C">
              <w:rPr>
                <w:b/>
                <w:noProof/>
              </w:rPr>
              <w:t>communities of our parish</w:t>
            </w:r>
            <w:r w:rsidR="00FE08B2" w:rsidRPr="00B5756C">
              <w:rPr>
                <w:b/>
                <w:noProof/>
              </w:rPr>
              <w:t>.</w:t>
            </w:r>
            <w:r w:rsidR="00B5756C">
              <w:rPr>
                <w:b/>
                <w:noProof/>
              </w:rPr>
              <w:t xml:space="preserve"> </w:t>
            </w:r>
            <w:r w:rsidR="00FE08B2" w:rsidRPr="00B5756C">
              <w:rPr>
                <w:b/>
                <w:noProof/>
              </w:rPr>
              <w:t xml:space="preserve"> </w:t>
            </w:r>
            <w:r w:rsidRPr="00B5756C">
              <w:rPr>
                <w:b/>
                <w:noProof/>
              </w:rPr>
              <w:t xml:space="preserve">It was two days of arduous work, but with the satisfaction of having partially reduced the need of </w:t>
            </w:r>
            <w:r w:rsidR="006E4DBB" w:rsidRPr="00B5756C">
              <w:rPr>
                <w:b/>
                <w:noProof/>
              </w:rPr>
              <w:t>the</w:t>
            </w:r>
            <w:r w:rsidR="00FE08B2" w:rsidRPr="00B5756C">
              <w:rPr>
                <w:b/>
                <w:noProof/>
              </w:rPr>
              <w:t xml:space="preserve"> </w:t>
            </w:r>
            <w:r w:rsidRPr="00B5756C">
              <w:rPr>
                <w:b/>
                <w:noProof/>
              </w:rPr>
              <w:t>families</w:t>
            </w:r>
            <w:r>
              <w:rPr>
                <w:noProof/>
              </w:rPr>
              <w:t>.</w:t>
            </w:r>
          </w:p>
          <w:p w14:paraId="6297E30C" w14:textId="77777777" w:rsidR="00FB505A" w:rsidRDefault="00FB505A" w:rsidP="00DF027C">
            <w:pPr>
              <w:pStyle w:val="Contenido"/>
              <w:rPr>
                <w:noProof/>
              </w:rPr>
            </w:pPr>
          </w:p>
          <w:p w14:paraId="6E3BD636" w14:textId="1A75A108" w:rsidR="00FB505A" w:rsidRPr="00346545" w:rsidRDefault="00D9057E" w:rsidP="007A207C">
            <w:pPr>
              <w:pStyle w:val="Contenido"/>
              <w:jc w:val="center"/>
              <w:rPr>
                <w:b/>
                <w:noProof/>
              </w:rPr>
            </w:pPr>
            <w:r w:rsidRPr="00346545">
              <w:rPr>
                <w:b/>
                <w:noProof/>
              </w:rPr>
              <w:t>Various Communities Benefited</w:t>
            </w:r>
            <w:r w:rsidR="00FB505A" w:rsidRPr="00346545">
              <w:rPr>
                <w:b/>
                <w:noProof/>
              </w:rPr>
              <w:t xml:space="preserve"> </w:t>
            </w:r>
          </w:p>
        </w:tc>
      </w:tr>
    </w:tbl>
    <w:p w14:paraId="04EA0C1C" w14:textId="2FBDA331" w:rsidR="00343DDB" w:rsidRDefault="00343DDB" w:rsidP="00343DDB">
      <w:pPr>
        <w:jc w:val="center"/>
        <w:rPr>
          <w:noProof/>
        </w:rPr>
      </w:pPr>
      <w:r w:rsidRPr="00A95323">
        <w:rPr>
          <w:noProof/>
          <w:lang w:val="en-US"/>
        </w:rPr>
        <w:drawing>
          <wp:inline distT="0" distB="0" distL="0" distR="0" wp14:anchorId="1F4048BA" wp14:editId="0032C324">
            <wp:extent cx="2266950" cy="1654810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FE08B2">
        <w:rPr>
          <w:noProof/>
          <w:lang w:val="en-US"/>
        </w:rPr>
        <w:drawing>
          <wp:inline distT="0" distB="0" distL="0" distR="0" wp14:anchorId="2F5AFA66" wp14:editId="5044E11D">
            <wp:extent cx="2428875" cy="160962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2011" cy="162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66E7" w14:textId="7EC5E3AE" w:rsidR="00FB505A" w:rsidRDefault="00427D52" w:rsidP="00343DDB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5907C189" wp14:editId="739D6AC2">
            <wp:extent cx="2321627" cy="1741336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54" cy="1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DDB">
        <w:rPr>
          <w:noProof/>
        </w:rPr>
        <w:t xml:space="preserve">       </w:t>
      </w:r>
      <w:r>
        <w:rPr>
          <w:noProof/>
          <w:lang w:val="en-US"/>
        </w:rPr>
        <w:drawing>
          <wp:inline distT="0" distB="0" distL="0" distR="0" wp14:anchorId="1E4587B9" wp14:editId="4B64B0E2">
            <wp:extent cx="2321781" cy="1741450"/>
            <wp:effectExtent l="0" t="0" r="254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08" cy="17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8F01" w14:textId="08E9652E" w:rsidR="00FB505A" w:rsidRDefault="00427D52" w:rsidP="00343DDB">
      <w:pPr>
        <w:jc w:val="center"/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2CDB157B" wp14:editId="0030BA26">
            <wp:extent cx="2543175" cy="190750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96" cy="19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05A">
        <w:rPr>
          <w:noProof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5BAB4E9E" wp14:editId="5C0A64C9">
            <wp:extent cx="2543175" cy="190750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76" cy="193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05A">
        <w:rPr>
          <w:noProof/>
        </w:rPr>
        <w:t xml:space="preserve"> </w:t>
      </w:r>
    </w:p>
    <w:p w14:paraId="7CDB43DD" w14:textId="77777777" w:rsidR="00343DDB" w:rsidRDefault="00343DDB" w:rsidP="00343DDB">
      <w:pPr>
        <w:jc w:val="center"/>
        <w:rPr>
          <w:noProof/>
        </w:rPr>
      </w:pPr>
    </w:p>
    <w:p w14:paraId="2C2943C9" w14:textId="44F5EBEE" w:rsidR="00AB02A7" w:rsidRDefault="00FB505A" w:rsidP="00427D52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3D55D65F" wp14:editId="7665F4E5">
            <wp:extent cx="2641425" cy="19812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43" cy="19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902">
        <w:rPr>
          <w:noProof/>
        </w:rPr>
        <w:t xml:space="preserve">   </w:t>
      </w:r>
      <w:r w:rsidR="00C31902">
        <w:rPr>
          <w:noProof/>
          <w:lang w:val="en-US"/>
        </w:rPr>
        <w:drawing>
          <wp:inline distT="0" distB="0" distL="0" distR="0" wp14:anchorId="1900239F" wp14:editId="05241F51">
            <wp:extent cx="2631881" cy="1974042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40" cy="198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EAA5" w14:textId="38FE85F9" w:rsidR="00C31902" w:rsidRDefault="00C31902" w:rsidP="00427D52">
      <w:pPr>
        <w:jc w:val="center"/>
        <w:rPr>
          <w:noProof/>
        </w:rPr>
      </w:pPr>
    </w:p>
    <w:p w14:paraId="1766669E" w14:textId="1EF6388B" w:rsidR="00C31902" w:rsidRDefault="00C31902" w:rsidP="00427D52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00B259E8" wp14:editId="7DA18729">
            <wp:extent cx="2459182" cy="1844509"/>
            <wp:effectExtent l="0" t="0" r="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21" cy="18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550">
        <w:rPr>
          <w:noProof/>
        </w:rPr>
        <w:t xml:space="preserve"> </w:t>
      </w:r>
      <w:r w:rsidR="00343DDB">
        <w:rPr>
          <w:noProof/>
        </w:rPr>
        <w:t xml:space="preserve"> </w:t>
      </w:r>
      <w:r w:rsidR="00A85550">
        <w:rPr>
          <w:noProof/>
          <w:lang w:val="en-US"/>
        </w:rPr>
        <w:drawing>
          <wp:inline distT="0" distB="0" distL="0" distR="0" wp14:anchorId="223B4481" wp14:editId="38A6F321">
            <wp:extent cx="2743200" cy="1846580"/>
            <wp:effectExtent l="0" t="0" r="0" b="127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"/>
                    <a:stretch/>
                  </pic:blipFill>
                  <pic:spPr bwMode="auto">
                    <a:xfrm>
                      <a:off x="0" y="0"/>
                      <a:ext cx="2758555" cy="185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3E883" w14:textId="77777777" w:rsidR="00343DDB" w:rsidRDefault="00343DDB" w:rsidP="00427D52">
      <w:pPr>
        <w:jc w:val="center"/>
        <w:rPr>
          <w:noProof/>
        </w:rPr>
      </w:pPr>
    </w:p>
    <w:p w14:paraId="3658F2B8" w14:textId="5D02FB8C" w:rsidR="00A85550" w:rsidRDefault="00A85550" w:rsidP="00A85550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29DC7E17" wp14:editId="07A537E8">
            <wp:extent cx="2575795" cy="15875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4"/>
                    <a:stretch/>
                  </pic:blipFill>
                  <pic:spPr bwMode="auto">
                    <a:xfrm>
                      <a:off x="0" y="0"/>
                      <a:ext cx="2587098" cy="159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1BC71" w14:textId="3A4708D4" w:rsidR="00FB505A" w:rsidRDefault="00FB505A" w:rsidP="00FB505A">
      <w:pPr>
        <w:rPr>
          <w:noProof/>
        </w:rPr>
      </w:pPr>
    </w:p>
    <w:p w14:paraId="11817F8C" w14:textId="4E9FB6D8" w:rsidR="00DD30C3" w:rsidRDefault="007A207C" w:rsidP="007A207C">
      <w:pPr>
        <w:rPr>
          <w:noProof/>
        </w:rPr>
      </w:pPr>
      <w:r>
        <w:rPr>
          <w:noProof/>
        </w:rPr>
        <w:t>Leaving for their homes after having received their rations</w:t>
      </w:r>
      <w:r w:rsidR="00DD30C3">
        <w:rPr>
          <w:noProof/>
        </w:rPr>
        <w:t>.</w:t>
      </w:r>
    </w:p>
    <w:p w14:paraId="0EF0350F" w14:textId="77777777" w:rsidR="00DD30C3" w:rsidRDefault="00DD30C3" w:rsidP="007A207C">
      <w:pPr>
        <w:rPr>
          <w:noProof/>
        </w:rPr>
      </w:pPr>
    </w:p>
    <w:p w14:paraId="4A54B18B" w14:textId="061662AC" w:rsidR="00FB505A" w:rsidRDefault="00DD30C3" w:rsidP="006E0235">
      <w:pPr>
        <w:jc w:val="center"/>
        <w:rPr>
          <w:noProof/>
        </w:rPr>
      </w:pPr>
      <w:r>
        <w:rPr>
          <w:noProof/>
        </w:rPr>
        <w:lastRenderedPageBreak/>
        <w:t>S</w:t>
      </w:r>
      <w:r w:rsidR="007A207C">
        <w:rPr>
          <w:noProof/>
        </w:rPr>
        <w:t>ome with the help of their children</w:t>
      </w:r>
      <w:r w:rsidR="00FB505A">
        <w:rPr>
          <w:noProof/>
        </w:rPr>
        <w:t>.</w:t>
      </w:r>
    </w:p>
    <w:p w14:paraId="164BF649" w14:textId="3B72BAA0" w:rsidR="00FB505A" w:rsidRDefault="00FB505A" w:rsidP="00FB505A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1195E32B" wp14:editId="4A4337CD">
            <wp:extent cx="1371566" cy="18288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00" cy="18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124BEB9F" wp14:editId="5A09452C">
            <wp:extent cx="1343771" cy="1791739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71" cy="18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546E" w14:textId="2F5FCDA9" w:rsidR="00FB505A" w:rsidRDefault="006E0235" w:rsidP="00FB505A">
      <w:pPr>
        <w:jc w:val="center"/>
        <w:rPr>
          <w:noProof/>
        </w:rPr>
      </w:pPr>
      <w:r>
        <w:rPr>
          <w:noProof/>
        </w:rPr>
        <w:t>Others by themselves</w:t>
      </w:r>
      <w:r w:rsidR="00FB505A">
        <w:rPr>
          <w:noProof/>
        </w:rPr>
        <w:t>.</w:t>
      </w:r>
    </w:p>
    <w:p w14:paraId="0A8ECE4C" w14:textId="5C3DD6EE" w:rsidR="00FB505A" w:rsidRDefault="00FB505A" w:rsidP="00FB505A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010D11E5" wp14:editId="0EC93C1B">
            <wp:extent cx="1395419" cy="1860606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36" cy="18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62554509" wp14:editId="75DA944B">
            <wp:extent cx="1383527" cy="1844749"/>
            <wp:effectExtent l="0" t="0" r="762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02" cy="18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550">
        <w:rPr>
          <w:noProof/>
        </w:rPr>
        <w:t xml:space="preserve">     </w:t>
      </w:r>
      <w:r w:rsidR="00A85550">
        <w:rPr>
          <w:noProof/>
          <w:lang w:val="en-US"/>
        </w:rPr>
        <w:drawing>
          <wp:inline distT="0" distB="0" distL="0" distR="0" wp14:anchorId="178C4622" wp14:editId="4DE2718A">
            <wp:extent cx="1855788" cy="1457330"/>
            <wp:effectExtent l="8572" t="0" r="953" b="952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1" r="20120"/>
                    <a:stretch/>
                  </pic:blipFill>
                  <pic:spPr bwMode="auto">
                    <a:xfrm rot="5400000">
                      <a:off x="0" y="0"/>
                      <a:ext cx="1866962" cy="14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2123B" w14:textId="77777777" w:rsidR="00087E1A" w:rsidRDefault="00087E1A" w:rsidP="00DF027C">
      <w:pPr>
        <w:rPr>
          <w:noProof/>
        </w:rPr>
      </w:pPr>
    </w:p>
    <w:p w14:paraId="0851CCD4" w14:textId="25F1A8F0" w:rsidR="00087E1A" w:rsidRDefault="00A70335" w:rsidP="00DF027C">
      <w:pPr>
        <w:rPr>
          <w:noProof/>
        </w:rPr>
      </w:pPr>
      <w:r>
        <w:rPr>
          <w:noProof/>
        </w:rPr>
        <w:t>W</w:t>
      </w:r>
      <w:r w:rsidR="004616FC">
        <w:rPr>
          <w:noProof/>
        </w:rPr>
        <w:t>e tell</w:t>
      </w:r>
      <w:r>
        <w:rPr>
          <w:noProof/>
        </w:rPr>
        <w:t xml:space="preserve"> the st</w:t>
      </w:r>
      <w:r w:rsidR="005F57EA">
        <w:rPr>
          <w:noProof/>
        </w:rPr>
        <w:t>ory</w:t>
      </w:r>
      <w:r w:rsidR="00A95323">
        <w:rPr>
          <w:noProof/>
        </w:rPr>
        <w:t xml:space="preserve"> </w:t>
      </w:r>
      <w:r>
        <w:rPr>
          <w:noProof/>
        </w:rPr>
        <w:t>of poverty lived by</w:t>
      </w:r>
      <w:r w:rsidR="00B729E0">
        <w:rPr>
          <w:noProof/>
        </w:rPr>
        <w:t xml:space="preserve"> D</w:t>
      </w:r>
      <w:r w:rsidR="00A95323">
        <w:rPr>
          <w:noProof/>
        </w:rPr>
        <w:t xml:space="preserve">oña </w:t>
      </w:r>
      <w:r w:rsidR="00427D52">
        <w:rPr>
          <w:noProof/>
        </w:rPr>
        <w:t xml:space="preserve">Clara Morales Bravo de Rodriguez </w:t>
      </w:r>
      <w:r w:rsidR="006E4DBB">
        <w:rPr>
          <w:noProof/>
        </w:rPr>
        <w:t>from</w:t>
      </w:r>
      <w:r w:rsidR="00A95323">
        <w:rPr>
          <w:noProof/>
        </w:rPr>
        <w:t xml:space="preserve"> </w:t>
      </w:r>
      <w:r w:rsidR="00427D52">
        <w:rPr>
          <w:noProof/>
        </w:rPr>
        <w:t xml:space="preserve">Caserio </w:t>
      </w:r>
      <w:r w:rsidR="001911C6">
        <w:rPr>
          <w:noProof/>
        </w:rPr>
        <w:t>C</w:t>
      </w:r>
      <w:r w:rsidR="00427D52">
        <w:rPr>
          <w:noProof/>
        </w:rPr>
        <w:t xml:space="preserve">uatro </w:t>
      </w:r>
      <w:r w:rsidR="001911C6">
        <w:rPr>
          <w:noProof/>
        </w:rPr>
        <w:t>C</w:t>
      </w:r>
      <w:r w:rsidR="00427D52">
        <w:rPr>
          <w:noProof/>
        </w:rPr>
        <w:t>aminos</w:t>
      </w:r>
      <w:r w:rsidR="006E4DBB">
        <w:rPr>
          <w:noProof/>
        </w:rPr>
        <w:t>,</w:t>
      </w:r>
      <w:r w:rsidR="00427D52">
        <w:rPr>
          <w:noProof/>
        </w:rPr>
        <w:t xml:space="preserve"> </w:t>
      </w:r>
      <w:r>
        <w:rPr>
          <w:noProof/>
        </w:rPr>
        <w:t>who has 4 small children</w:t>
      </w:r>
      <w:r w:rsidR="00A95323">
        <w:rPr>
          <w:noProof/>
        </w:rPr>
        <w:t>.</w:t>
      </w:r>
    </w:p>
    <w:p w14:paraId="270B2BBF" w14:textId="4B8F1909" w:rsidR="00FB505A" w:rsidRDefault="00B729E0" w:rsidP="00DF027C">
      <w:pPr>
        <w:rPr>
          <w:noProof/>
        </w:rPr>
      </w:pPr>
      <w:r>
        <w:rPr>
          <w:noProof/>
        </w:rPr>
        <w:t xml:space="preserve">            </w:t>
      </w:r>
      <w:r w:rsidR="00087E1A">
        <w:rPr>
          <w:noProof/>
        </w:rPr>
        <w:t>Having arrived at her humble home</w:t>
      </w:r>
      <w:r>
        <w:rPr>
          <w:noProof/>
        </w:rPr>
        <w:t xml:space="preserve">      Her </w:t>
      </w:r>
      <w:r w:rsidR="00087E1A">
        <w:rPr>
          <w:noProof/>
        </w:rPr>
        <w:t>small daughter awaits her</w:t>
      </w:r>
    </w:p>
    <w:p w14:paraId="0035A23B" w14:textId="4CCD9A4F" w:rsidR="00FB505A" w:rsidRDefault="00427D52" w:rsidP="00C31902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098AC4B5" wp14:editId="6DDF041C">
            <wp:extent cx="2162755" cy="2883741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30" cy="29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05A">
        <w:rPr>
          <w:noProof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0D34035F" wp14:editId="7747A019">
            <wp:extent cx="2144036" cy="2858787"/>
            <wp:effectExtent l="0" t="0" r="889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30" cy="28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9C19" w14:textId="1A6224EE" w:rsidR="00343DDB" w:rsidRDefault="00343DDB" w:rsidP="00C31902">
      <w:pPr>
        <w:jc w:val="center"/>
        <w:rPr>
          <w:noProof/>
        </w:rPr>
      </w:pPr>
    </w:p>
    <w:p w14:paraId="422F7AA1" w14:textId="328046DC" w:rsidR="00343DDB" w:rsidRDefault="00343DDB" w:rsidP="00C31902">
      <w:pPr>
        <w:jc w:val="center"/>
        <w:rPr>
          <w:noProof/>
        </w:rPr>
      </w:pPr>
    </w:p>
    <w:p w14:paraId="7E2B2DA0" w14:textId="661F3ABF" w:rsidR="00343DDB" w:rsidRDefault="00343DDB" w:rsidP="00C31902">
      <w:pPr>
        <w:jc w:val="center"/>
        <w:rPr>
          <w:noProof/>
        </w:rPr>
      </w:pPr>
    </w:p>
    <w:p w14:paraId="43D85B44" w14:textId="0A6E7ABB" w:rsidR="00FB505A" w:rsidRDefault="0096647F" w:rsidP="00FB505A">
      <w:pPr>
        <w:rPr>
          <w:noProof/>
        </w:rPr>
      </w:pPr>
      <w:r>
        <w:rPr>
          <w:noProof/>
        </w:rPr>
        <w:lastRenderedPageBreak/>
        <w:t xml:space="preserve">     She goes running to her other siblings. </w:t>
      </w:r>
      <w:r w:rsidR="00FB505A">
        <w:rPr>
          <w:noProof/>
        </w:rPr>
        <w:t xml:space="preserve">          </w:t>
      </w:r>
      <w:r w:rsidR="001911C6">
        <w:rPr>
          <w:noProof/>
        </w:rPr>
        <w:t xml:space="preserve">     </w:t>
      </w:r>
      <w:r w:rsidR="008935D2">
        <w:rPr>
          <w:noProof/>
        </w:rPr>
        <w:t xml:space="preserve">               Steam bath</w:t>
      </w:r>
      <w:r w:rsidR="001911C6">
        <w:rPr>
          <w:noProof/>
        </w:rPr>
        <w:t>.</w:t>
      </w:r>
    </w:p>
    <w:p w14:paraId="3EAB0068" w14:textId="26157A62" w:rsidR="00A95323" w:rsidRDefault="00427D52" w:rsidP="00FB505A">
      <w:pPr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72947FD3" wp14:editId="10FCD02B">
            <wp:extent cx="1794962" cy="2393343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14" cy="24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05A">
        <w:rPr>
          <w:noProof/>
        </w:rPr>
        <w:t xml:space="preserve">                                </w:t>
      </w:r>
      <w:r>
        <w:rPr>
          <w:noProof/>
          <w:lang w:val="en-US"/>
        </w:rPr>
        <w:drawing>
          <wp:inline distT="0" distB="0" distL="0" distR="0" wp14:anchorId="532E010F" wp14:editId="18527657">
            <wp:extent cx="1796995" cy="2396055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84" cy="24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4D1A1" w14:textId="50EAC0AA" w:rsidR="00FB505A" w:rsidRDefault="00FB505A" w:rsidP="00FB505A">
      <w:pPr>
        <w:jc w:val="center"/>
        <w:rPr>
          <w:noProof/>
        </w:rPr>
      </w:pPr>
    </w:p>
    <w:p w14:paraId="58EE15EB" w14:textId="78FD1B7F" w:rsidR="00FB505A" w:rsidRDefault="005F57EA" w:rsidP="00C31902">
      <w:pPr>
        <w:jc w:val="both"/>
        <w:rPr>
          <w:noProof/>
        </w:rPr>
      </w:pPr>
      <w:r>
        <w:rPr>
          <w:noProof/>
        </w:rPr>
        <w:t>Doña Clara</w:t>
      </w:r>
      <w:r w:rsidR="00FB505A">
        <w:rPr>
          <w:noProof/>
        </w:rPr>
        <w:t xml:space="preserve"> Morales </w:t>
      </w:r>
      <w:r w:rsidR="008515FB">
        <w:rPr>
          <w:noProof/>
        </w:rPr>
        <w:t>expresses her sad economic reality, as she lives day from to day, washing clothes in the homes of those who give her work.</w:t>
      </w:r>
      <w:r w:rsidR="00C31902">
        <w:rPr>
          <w:noProof/>
        </w:rPr>
        <w:t xml:space="preserve">  </w:t>
      </w:r>
      <w:r w:rsidR="00E5548F">
        <w:rPr>
          <w:noProof/>
        </w:rPr>
        <w:t>If it goes well for her she brings home food, and if not she comes home with sadness because she has no food to share with her 4 small children</w:t>
      </w:r>
      <w:r w:rsidR="00C31902">
        <w:rPr>
          <w:noProof/>
        </w:rPr>
        <w:t xml:space="preserve">.  </w:t>
      </w:r>
      <w:r w:rsidR="00E5548F">
        <w:rPr>
          <w:noProof/>
        </w:rPr>
        <w:t xml:space="preserve">Such is the scarcity of food that one of her children suffers from malnutrition. </w:t>
      </w:r>
      <w:r w:rsidR="00B5756C">
        <w:rPr>
          <w:noProof/>
        </w:rPr>
        <w:t xml:space="preserve"> </w:t>
      </w:r>
      <w:r w:rsidR="00E5548F">
        <w:rPr>
          <w:noProof/>
        </w:rPr>
        <w:t xml:space="preserve">And her husband, who is a farmer, </w:t>
      </w:r>
      <w:r w:rsidR="00B5756C">
        <w:rPr>
          <w:noProof/>
        </w:rPr>
        <w:t>barely</w:t>
      </w:r>
      <w:r w:rsidR="00E5548F">
        <w:rPr>
          <w:noProof/>
        </w:rPr>
        <w:t xml:space="preserve"> helps her with food since having no education he </w:t>
      </w:r>
      <w:r w:rsidR="00A179C4">
        <w:rPr>
          <w:noProof/>
        </w:rPr>
        <w:t>dedicates himself to growing corn.</w:t>
      </w:r>
    </w:p>
    <w:p w14:paraId="034C672E" w14:textId="77777777" w:rsidR="00427D52" w:rsidRDefault="00427D52" w:rsidP="00DF027C">
      <w:pPr>
        <w:rPr>
          <w:noProof/>
        </w:rPr>
      </w:pPr>
    </w:p>
    <w:p w14:paraId="14DC5544" w14:textId="2C8E76F5" w:rsidR="00A95323" w:rsidRDefault="00A179C4" w:rsidP="00DF027C">
      <w:pPr>
        <w:rPr>
          <w:noProof/>
        </w:rPr>
      </w:pPr>
      <w:r>
        <w:rPr>
          <w:noProof/>
        </w:rPr>
        <w:t>T</w:t>
      </w:r>
      <w:r w:rsidR="008E4EFD">
        <w:rPr>
          <w:noProof/>
        </w:rPr>
        <w:t xml:space="preserve">his case, like </w:t>
      </w:r>
      <w:r>
        <w:rPr>
          <w:noProof/>
        </w:rPr>
        <w:t>the many others that exist in Tacan</w:t>
      </w:r>
      <w:r w:rsidR="008E4EFD">
        <w:rPr>
          <w:noProof/>
        </w:rPr>
        <w:t>á, is</w:t>
      </w:r>
      <w:r>
        <w:rPr>
          <w:noProof/>
        </w:rPr>
        <w:t xml:space="preserve"> so sad to </w:t>
      </w:r>
      <w:r w:rsidR="008E4EFD">
        <w:rPr>
          <w:noProof/>
        </w:rPr>
        <w:t>relate</w:t>
      </w:r>
      <w:r w:rsidR="00B5756C">
        <w:rPr>
          <w:noProof/>
        </w:rPr>
        <w:t>,</w:t>
      </w:r>
      <w:r w:rsidR="008E4EFD">
        <w:rPr>
          <w:noProof/>
        </w:rPr>
        <w:t xml:space="preserve"> </w:t>
      </w:r>
      <w:r>
        <w:rPr>
          <w:noProof/>
        </w:rPr>
        <w:t xml:space="preserve">and </w:t>
      </w:r>
      <w:r w:rsidR="008E4EFD">
        <w:rPr>
          <w:noProof/>
        </w:rPr>
        <w:t>a photo tells more than a thousand words.</w:t>
      </w:r>
    </w:p>
    <w:p w14:paraId="1EBA7E3E" w14:textId="77777777" w:rsidR="00343DDB" w:rsidRDefault="00343DDB" w:rsidP="00DF027C">
      <w:pPr>
        <w:rPr>
          <w:noProof/>
        </w:rPr>
      </w:pPr>
    </w:p>
    <w:p w14:paraId="01AF21A5" w14:textId="01CDACD1" w:rsidR="00A85550" w:rsidRDefault="008E4EFD" w:rsidP="00A85550">
      <w:pPr>
        <w:spacing w:after="200"/>
        <w:rPr>
          <w:noProof/>
        </w:rPr>
      </w:pPr>
      <w:r>
        <w:rPr>
          <w:noProof/>
        </w:rPr>
        <w:t>Some houses of the beneficiaries, who have scarce resources. In the second photo Padre Silverio appears.</w:t>
      </w:r>
    </w:p>
    <w:p w14:paraId="69AB5D66" w14:textId="77777777" w:rsidR="002D41DF" w:rsidRDefault="0052127B" w:rsidP="00343DDB">
      <w:pPr>
        <w:spacing w:after="200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3A0F68E5" wp14:editId="256B391D">
            <wp:extent cx="1571625" cy="20955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98" cy="2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550">
        <w:rPr>
          <w:noProof/>
        </w:rPr>
        <w:t xml:space="preserve">            </w:t>
      </w:r>
      <w:r w:rsidR="00A85550">
        <w:rPr>
          <w:noProof/>
          <w:lang w:val="en-US"/>
        </w:rPr>
        <w:drawing>
          <wp:inline distT="0" distB="0" distL="0" distR="0" wp14:anchorId="683BD310" wp14:editId="2E7F1652">
            <wp:extent cx="2544417" cy="2061487"/>
            <wp:effectExtent l="0" t="0" r="889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4"/>
                    <a:stretch/>
                  </pic:blipFill>
                  <pic:spPr bwMode="auto">
                    <a:xfrm>
                      <a:off x="0" y="0"/>
                      <a:ext cx="2544417" cy="206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D6E43" w14:textId="3762F059" w:rsidR="00C31902" w:rsidRDefault="00343DDB" w:rsidP="00343DDB">
      <w:pPr>
        <w:spacing w:after="200"/>
        <w:jc w:val="center"/>
        <w:rPr>
          <w:noProof/>
        </w:rPr>
      </w:pPr>
      <w:r>
        <w:rPr>
          <w:noProof/>
        </w:rPr>
        <w:lastRenderedPageBreak/>
        <w:tab/>
      </w:r>
      <w:r w:rsidR="00C31902">
        <w:rPr>
          <w:noProof/>
          <w:lang w:val="en-US"/>
        </w:rPr>
        <w:drawing>
          <wp:inline distT="0" distB="0" distL="0" distR="0" wp14:anchorId="4D623169" wp14:editId="4BDAB203">
            <wp:extent cx="1693628" cy="1426930"/>
            <wp:effectExtent l="0" t="0" r="190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7"/>
                    <a:stretch/>
                  </pic:blipFill>
                  <pic:spPr bwMode="auto">
                    <a:xfrm>
                      <a:off x="0" y="0"/>
                      <a:ext cx="1726996" cy="14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85550">
        <w:rPr>
          <w:noProof/>
          <w:lang w:val="en-US"/>
        </w:rPr>
        <w:drawing>
          <wp:inline distT="0" distB="0" distL="0" distR="0" wp14:anchorId="38A27E2D" wp14:editId="590FDCCA">
            <wp:extent cx="1987826" cy="1490968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82" cy="15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val="en-US"/>
        </w:rPr>
        <w:drawing>
          <wp:inline distT="0" distB="0" distL="0" distR="0" wp14:anchorId="34771398" wp14:editId="5737779C">
            <wp:extent cx="1509798" cy="1578003"/>
            <wp:effectExtent l="0" t="0" r="0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14"/>
                    <a:stretch/>
                  </pic:blipFill>
                  <pic:spPr bwMode="auto">
                    <a:xfrm>
                      <a:off x="0" y="0"/>
                      <a:ext cx="1527795" cy="15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6698C" w14:textId="1B59D4C3" w:rsidR="00C31902" w:rsidRDefault="00C31902" w:rsidP="00C31902">
      <w:pPr>
        <w:spacing w:after="200"/>
        <w:jc w:val="center"/>
        <w:rPr>
          <w:noProof/>
        </w:rPr>
      </w:pPr>
      <w:r>
        <w:rPr>
          <w:noProof/>
        </w:rPr>
        <w:t xml:space="preserve">      </w:t>
      </w:r>
    </w:p>
    <w:p w14:paraId="68FE4305" w14:textId="5DB53082" w:rsidR="00A85550" w:rsidRDefault="002344BB" w:rsidP="00A85550">
      <w:pPr>
        <w:spacing w:after="200"/>
        <w:jc w:val="both"/>
        <w:rPr>
          <w:noProof/>
        </w:rPr>
      </w:pPr>
      <w:r>
        <w:rPr>
          <w:noProof/>
        </w:rPr>
        <w:t>Also</w:t>
      </w:r>
      <w:r w:rsidR="008E4EFD">
        <w:rPr>
          <w:noProof/>
        </w:rPr>
        <w:t xml:space="preserve">, from the parish a bag of candy is given to the children </w:t>
      </w:r>
      <w:r>
        <w:rPr>
          <w:noProof/>
        </w:rPr>
        <w:t>who are with their parents.</w:t>
      </w:r>
    </w:p>
    <w:p w14:paraId="722859F4" w14:textId="1FEBF4AF" w:rsidR="00A85550" w:rsidRDefault="00A85550" w:rsidP="00A85550">
      <w:pPr>
        <w:spacing w:after="200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 wp14:anchorId="0292017F" wp14:editId="1C1C01BC">
            <wp:extent cx="2634433" cy="1924231"/>
            <wp:effectExtent l="0" t="6985" r="6985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91"/>
                    <a:stretch/>
                  </pic:blipFill>
                  <pic:spPr bwMode="auto">
                    <a:xfrm rot="5400000">
                      <a:off x="0" y="0"/>
                      <a:ext cx="2640930" cy="19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69E03" w14:textId="2B948E56" w:rsidR="00343DDB" w:rsidRDefault="002344BB" w:rsidP="00343DDB">
      <w:pPr>
        <w:spacing w:after="200"/>
        <w:rPr>
          <w:noProof/>
        </w:rPr>
      </w:pPr>
      <w:r>
        <w:rPr>
          <w:noProof/>
        </w:rPr>
        <w:t xml:space="preserve">Many people in </w:t>
      </w:r>
      <w:r w:rsidR="00343DDB">
        <w:rPr>
          <w:noProof/>
        </w:rPr>
        <w:t xml:space="preserve">Guatemala </w:t>
      </w:r>
      <w:r>
        <w:rPr>
          <w:noProof/>
        </w:rPr>
        <w:t>are poor.  Tacaná is not an exception. Her population also has families in extreme poverty, as seen in the photos.</w:t>
      </w:r>
      <w:r w:rsidR="00343DDB">
        <w:rPr>
          <w:noProof/>
        </w:rPr>
        <w:t xml:space="preserve">. </w:t>
      </w:r>
    </w:p>
    <w:p w14:paraId="7DDD590A" w14:textId="21C4B6F2" w:rsidR="00A07BD9" w:rsidRDefault="0065100F" w:rsidP="00343DDB">
      <w:pPr>
        <w:spacing w:after="200"/>
        <w:rPr>
          <w:noProof/>
        </w:rPr>
      </w:pPr>
      <w:r>
        <w:rPr>
          <w:noProof/>
        </w:rPr>
        <w:t>The majority of the beneficiaries are elderly, homemakers, and persons with disabilities.  These are the ones who need help.</w:t>
      </w:r>
    </w:p>
    <w:p w14:paraId="24318A1B" w14:textId="10D2345D" w:rsidR="0052127B" w:rsidRPr="005F57EA" w:rsidRDefault="00A07BD9" w:rsidP="00A07BD9">
      <w:pPr>
        <w:spacing w:after="200"/>
        <w:jc w:val="center"/>
        <w:rPr>
          <w:b w:val="0"/>
          <w:noProof/>
        </w:rPr>
      </w:pPr>
      <w:r w:rsidRPr="005F57EA">
        <w:rPr>
          <w:b w:val="0"/>
          <w:noProof/>
          <w:lang w:val="en-US"/>
        </w:rPr>
        <w:drawing>
          <wp:inline distT="0" distB="0" distL="0" distR="0" wp14:anchorId="5EA7994C" wp14:editId="4672098E">
            <wp:extent cx="1961270" cy="1542725"/>
            <wp:effectExtent l="0" t="318" r="953" b="952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0" r="20179"/>
                    <a:stretch/>
                  </pic:blipFill>
                  <pic:spPr bwMode="auto">
                    <a:xfrm rot="5400000">
                      <a:off x="0" y="0"/>
                      <a:ext cx="1979652" cy="155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550" w:rsidRPr="005F57EA">
        <w:rPr>
          <w:b w:val="0"/>
          <w:noProof/>
        </w:rPr>
        <w:t xml:space="preserve">        </w:t>
      </w:r>
    </w:p>
    <w:sectPr w:rsidR="0052127B" w:rsidRPr="005F57EA" w:rsidSect="00AB02A7">
      <w:headerReference w:type="default" r:id="rId40"/>
      <w:footerReference w:type="default" r:id="rId41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BD206" w14:textId="77777777" w:rsidR="0019112D" w:rsidRDefault="0019112D">
      <w:r>
        <w:separator/>
      </w:r>
    </w:p>
    <w:p w14:paraId="446521C5" w14:textId="77777777" w:rsidR="0019112D" w:rsidRDefault="0019112D"/>
  </w:endnote>
  <w:endnote w:type="continuationSeparator" w:id="0">
    <w:p w14:paraId="417B3B24" w14:textId="77777777" w:rsidR="0019112D" w:rsidRDefault="0019112D">
      <w:r>
        <w:continuationSeparator/>
      </w:r>
    </w:p>
    <w:p w14:paraId="2F98A620" w14:textId="77777777" w:rsidR="0019112D" w:rsidRDefault="001911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398115ED" w14:textId="77777777" w:rsidR="00DF027C" w:rsidRDefault="00DF027C">
        <w:pPr>
          <w:pStyle w:val="Footer"/>
          <w:jc w:val="center"/>
          <w:rPr>
            <w:noProof/>
          </w:rPr>
        </w:pPr>
        <w:r>
          <w:rPr>
            <w:noProof/>
            <w:lang w:bidi="es-ES"/>
          </w:rPr>
          <w:fldChar w:fldCharType="begin"/>
        </w:r>
        <w:r>
          <w:rPr>
            <w:noProof/>
            <w:lang w:bidi="es-ES"/>
          </w:rPr>
          <w:instrText xml:space="preserve"> PAGE   \* MERGEFORMAT </w:instrText>
        </w:r>
        <w:r>
          <w:rPr>
            <w:noProof/>
            <w:lang w:bidi="es-ES"/>
          </w:rPr>
          <w:fldChar w:fldCharType="separate"/>
        </w:r>
        <w:r w:rsidR="004616FC">
          <w:rPr>
            <w:noProof/>
            <w:lang w:bidi="es-ES"/>
          </w:rPr>
          <w:t>6</w:t>
        </w:r>
        <w:r>
          <w:rPr>
            <w:noProof/>
            <w:lang w:bidi="es-ES"/>
          </w:rPr>
          <w:fldChar w:fldCharType="end"/>
        </w:r>
      </w:p>
    </w:sdtContent>
  </w:sdt>
  <w:p w14:paraId="2832EEC1" w14:textId="77777777" w:rsidR="00DF027C" w:rsidRDefault="00DF027C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75716" w14:textId="77777777" w:rsidR="0019112D" w:rsidRDefault="0019112D">
      <w:r>
        <w:separator/>
      </w:r>
    </w:p>
    <w:p w14:paraId="2D34BB5D" w14:textId="77777777" w:rsidR="0019112D" w:rsidRDefault="0019112D"/>
  </w:footnote>
  <w:footnote w:type="continuationSeparator" w:id="0">
    <w:p w14:paraId="5C740318" w14:textId="77777777" w:rsidR="0019112D" w:rsidRDefault="0019112D">
      <w:r>
        <w:continuationSeparator/>
      </w:r>
    </w:p>
    <w:p w14:paraId="69A788F5" w14:textId="77777777" w:rsidR="0019112D" w:rsidRDefault="001911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7824A410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5EF1AA71" w14:textId="77777777" w:rsidR="00D077E9" w:rsidRDefault="00D077E9">
          <w:pPr>
            <w:pStyle w:val="Header"/>
            <w:rPr>
              <w:noProof/>
            </w:rPr>
          </w:pPr>
        </w:p>
      </w:tc>
    </w:tr>
  </w:tbl>
  <w:p w14:paraId="30B6F30C" w14:textId="77777777" w:rsidR="00D077E9" w:rsidRDefault="00D077E9" w:rsidP="00D077E9">
    <w:pPr>
      <w:pStyle w:val="Header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476"/>
    <w:rsid w:val="000020CE"/>
    <w:rsid w:val="0002482E"/>
    <w:rsid w:val="00050324"/>
    <w:rsid w:val="000747A0"/>
    <w:rsid w:val="00083708"/>
    <w:rsid w:val="00087E1A"/>
    <w:rsid w:val="000A0150"/>
    <w:rsid w:val="000E63C9"/>
    <w:rsid w:val="00130E9D"/>
    <w:rsid w:val="00136A0D"/>
    <w:rsid w:val="00150A6D"/>
    <w:rsid w:val="00185B35"/>
    <w:rsid w:val="0019112D"/>
    <w:rsid w:val="001911C6"/>
    <w:rsid w:val="001B03A0"/>
    <w:rsid w:val="001F2BC8"/>
    <w:rsid w:val="001F5F6B"/>
    <w:rsid w:val="00204646"/>
    <w:rsid w:val="002344BB"/>
    <w:rsid w:val="00243EBC"/>
    <w:rsid w:val="00246A35"/>
    <w:rsid w:val="00284348"/>
    <w:rsid w:val="002D41DF"/>
    <w:rsid w:val="002F51F5"/>
    <w:rsid w:val="00312137"/>
    <w:rsid w:val="00330359"/>
    <w:rsid w:val="0033762F"/>
    <w:rsid w:val="00343DDB"/>
    <w:rsid w:val="00346545"/>
    <w:rsid w:val="00352D54"/>
    <w:rsid w:val="00360494"/>
    <w:rsid w:val="00366C7E"/>
    <w:rsid w:val="00384EA3"/>
    <w:rsid w:val="003A39A1"/>
    <w:rsid w:val="003C2191"/>
    <w:rsid w:val="003D3863"/>
    <w:rsid w:val="004110DE"/>
    <w:rsid w:val="00427D52"/>
    <w:rsid w:val="0044085A"/>
    <w:rsid w:val="004616FC"/>
    <w:rsid w:val="004B21A5"/>
    <w:rsid w:val="004E5FEE"/>
    <w:rsid w:val="005037F0"/>
    <w:rsid w:val="00516A86"/>
    <w:rsid w:val="0052127B"/>
    <w:rsid w:val="005275F6"/>
    <w:rsid w:val="00554888"/>
    <w:rsid w:val="00572102"/>
    <w:rsid w:val="005F1BB0"/>
    <w:rsid w:val="005F57EA"/>
    <w:rsid w:val="0065100F"/>
    <w:rsid w:val="00656C4D"/>
    <w:rsid w:val="006E0235"/>
    <w:rsid w:val="006E4DBB"/>
    <w:rsid w:val="006E5716"/>
    <w:rsid w:val="007302B3"/>
    <w:rsid w:val="00730733"/>
    <w:rsid w:val="007309A6"/>
    <w:rsid w:val="00730E3A"/>
    <w:rsid w:val="00736AAF"/>
    <w:rsid w:val="00765B2A"/>
    <w:rsid w:val="00776106"/>
    <w:rsid w:val="00783A34"/>
    <w:rsid w:val="007A207C"/>
    <w:rsid w:val="007C6B52"/>
    <w:rsid w:val="007D16C5"/>
    <w:rsid w:val="007E3476"/>
    <w:rsid w:val="008515FB"/>
    <w:rsid w:val="00862FE4"/>
    <w:rsid w:val="0086389A"/>
    <w:rsid w:val="0087605E"/>
    <w:rsid w:val="008935D2"/>
    <w:rsid w:val="008941AE"/>
    <w:rsid w:val="008B1FEE"/>
    <w:rsid w:val="008E4EFD"/>
    <w:rsid w:val="00903C32"/>
    <w:rsid w:val="00916B16"/>
    <w:rsid w:val="009173B9"/>
    <w:rsid w:val="0093335D"/>
    <w:rsid w:val="0093613E"/>
    <w:rsid w:val="00943026"/>
    <w:rsid w:val="0096647F"/>
    <w:rsid w:val="00966B81"/>
    <w:rsid w:val="00977F79"/>
    <w:rsid w:val="009C7720"/>
    <w:rsid w:val="00A07BD9"/>
    <w:rsid w:val="00A179C4"/>
    <w:rsid w:val="00A23AFA"/>
    <w:rsid w:val="00A31B3E"/>
    <w:rsid w:val="00A532F3"/>
    <w:rsid w:val="00A70335"/>
    <w:rsid w:val="00A8489E"/>
    <w:rsid w:val="00A85550"/>
    <w:rsid w:val="00A95323"/>
    <w:rsid w:val="00AB02A7"/>
    <w:rsid w:val="00AC29F3"/>
    <w:rsid w:val="00B231E5"/>
    <w:rsid w:val="00B5756C"/>
    <w:rsid w:val="00B729E0"/>
    <w:rsid w:val="00C02B87"/>
    <w:rsid w:val="00C31902"/>
    <w:rsid w:val="00C4086D"/>
    <w:rsid w:val="00C5453B"/>
    <w:rsid w:val="00CA1896"/>
    <w:rsid w:val="00CB5B28"/>
    <w:rsid w:val="00CC20C8"/>
    <w:rsid w:val="00CF5371"/>
    <w:rsid w:val="00D0323A"/>
    <w:rsid w:val="00D0559F"/>
    <w:rsid w:val="00D064B5"/>
    <w:rsid w:val="00D077E9"/>
    <w:rsid w:val="00D42CB7"/>
    <w:rsid w:val="00D5413D"/>
    <w:rsid w:val="00D570A9"/>
    <w:rsid w:val="00D70D02"/>
    <w:rsid w:val="00D73645"/>
    <w:rsid w:val="00D770C7"/>
    <w:rsid w:val="00D86945"/>
    <w:rsid w:val="00D90290"/>
    <w:rsid w:val="00D9057E"/>
    <w:rsid w:val="00DC706A"/>
    <w:rsid w:val="00DD152F"/>
    <w:rsid w:val="00DD30C3"/>
    <w:rsid w:val="00DE213F"/>
    <w:rsid w:val="00DF027C"/>
    <w:rsid w:val="00E00A32"/>
    <w:rsid w:val="00E22ACD"/>
    <w:rsid w:val="00E5548F"/>
    <w:rsid w:val="00E620B0"/>
    <w:rsid w:val="00E81B40"/>
    <w:rsid w:val="00EB21DA"/>
    <w:rsid w:val="00EF555B"/>
    <w:rsid w:val="00F027BB"/>
    <w:rsid w:val="00F11DCF"/>
    <w:rsid w:val="00F162EA"/>
    <w:rsid w:val="00F52D27"/>
    <w:rsid w:val="00F728EF"/>
    <w:rsid w:val="00F83527"/>
    <w:rsid w:val="00FB505A"/>
    <w:rsid w:val="00FD583F"/>
    <w:rsid w:val="00FD7488"/>
    <w:rsid w:val="00FE08B2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BB71D2"/>
  <w15:docId w15:val="{9D4EFC37-8A9E-4159-BBDD-31135347E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DefaultParagraphFont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DefaultParagraphFont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7E3476"/>
    <w:rPr>
      <w:color w:val="3592C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34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Volcanb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Local\Microsoft\Office\16.0\DTS\es-ES%7b2C096829-EF6F-4ED0-AACD-AD0C5A9413B3%7d\%7b57C4EEF1-3DF6-4398-B6EB-44961F4C4CEB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A12215C0DA4130A685593D74429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EB616-5BC8-49DA-9638-DD1120164FE7}"/>
      </w:docPartPr>
      <w:docPartBody>
        <w:p w:rsidR="00BE5EA9" w:rsidRDefault="00A32ACF">
          <w:pPr>
            <w:pStyle w:val="BAA12215C0DA4130A685593D74429181"/>
          </w:pPr>
          <w:r w:rsidRPr="00D86945">
            <w:rPr>
              <w:rStyle w:val="SubtitleChar"/>
              <w:b/>
              <w:lang w:bidi="es-ES"/>
            </w:rPr>
            <w:fldChar w:fldCharType="begin"/>
          </w:r>
          <w:r w:rsidRPr="00D86945">
            <w:rPr>
              <w:rStyle w:val="SubtitleChar"/>
              <w:lang w:bidi="es-ES"/>
            </w:rPr>
            <w:instrText xml:space="preserve"> DATE  \@ "MMMM d"  \* MERGEFORMAT </w:instrText>
          </w:r>
          <w:r w:rsidRPr="00D86945">
            <w:rPr>
              <w:rStyle w:val="SubtitleChar"/>
              <w:b/>
              <w:lang w:bidi="es-ES"/>
            </w:rPr>
            <w:fldChar w:fldCharType="separate"/>
          </w:r>
          <w:r>
            <w:rPr>
              <w:rStyle w:val="SubtitleChar"/>
              <w:lang w:bidi="es-ES"/>
            </w:rPr>
            <w:t>diciembre 30</w:t>
          </w:r>
          <w:r w:rsidRPr="00D86945">
            <w:rPr>
              <w:rStyle w:val="SubtitleChar"/>
              <w:b/>
              <w:lang w:bidi="es-ES"/>
            </w:rPr>
            <w:fldChar w:fldCharType="end"/>
          </w:r>
        </w:p>
      </w:docPartBody>
    </w:docPart>
    <w:docPart>
      <w:docPartPr>
        <w:name w:val="EB2911A173AD4584AB95208C30D70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609D2-711A-4D6E-97E8-E77101BE7BE1}"/>
      </w:docPartPr>
      <w:docPartBody>
        <w:p w:rsidR="00BE5EA9" w:rsidRDefault="00A32ACF">
          <w:pPr>
            <w:pStyle w:val="EB2911A173AD4584AB95208C30D70CF8"/>
          </w:pPr>
          <w:r>
            <w:rPr>
              <w:noProof/>
              <w:lang w:bidi="es-ES"/>
            </w:rPr>
            <w:t>NOMBRE DE LA COMPAÑÍA</w:t>
          </w:r>
        </w:p>
      </w:docPartBody>
    </w:docPart>
    <w:docPart>
      <w:docPartPr>
        <w:name w:val="E6FE9B43EEA44ACC9FC537E766F19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6DADB-D8A2-42E1-9D6B-C4405602811E}"/>
      </w:docPartPr>
      <w:docPartBody>
        <w:p w:rsidR="00BE5EA9" w:rsidRDefault="00A32ACF">
          <w:pPr>
            <w:pStyle w:val="E6FE9B43EEA44ACC9FC537E766F198A9"/>
          </w:pPr>
          <w:r>
            <w:rPr>
              <w:noProof/>
              <w:lang w:bidi="es-ES"/>
            </w:rPr>
            <w:t>Su nombre</w:t>
          </w:r>
        </w:p>
      </w:docPartBody>
    </w:docPart>
    <w:docPart>
      <w:docPartPr>
        <w:name w:val="10494D0D1564400396BC15585D8A6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4EF4-6625-4B5C-83D0-BC7B6C73B7BD}"/>
      </w:docPartPr>
      <w:docPartBody>
        <w:p w:rsidR="00BE5EA9" w:rsidRDefault="00A32ACF">
          <w:pPr>
            <w:pStyle w:val="10494D0D1564400396BC15585D8A6BF7"/>
          </w:pPr>
          <w:r w:rsidRPr="00DF027C">
            <w:rPr>
              <w:noProof/>
              <w:lang w:bidi="es-ES"/>
            </w:rPr>
            <w:t>Texto del subtítulo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ACF"/>
    <w:rsid w:val="00815F7D"/>
    <w:rsid w:val="00A32ACF"/>
    <w:rsid w:val="00BE5EA9"/>
    <w:rsid w:val="00D411B8"/>
    <w:rsid w:val="00E3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s-E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s-ES" w:eastAsia="en-US"/>
    </w:rPr>
  </w:style>
  <w:style w:type="paragraph" w:customStyle="1" w:styleId="BAA12215C0DA4130A685593D74429181">
    <w:name w:val="BAA12215C0DA4130A685593D74429181"/>
  </w:style>
  <w:style w:type="paragraph" w:customStyle="1" w:styleId="EB2911A173AD4584AB95208C30D70CF8">
    <w:name w:val="EB2911A173AD4584AB95208C30D70CF8"/>
  </w:style>
  <w:style w:type="paragraph" w:customStyle="1" w:styleId="E6FE9B43EEA44ACC9FC537E766F198A9">
    <w:name w:val="E6FE9B43EEA44ACC9FC537E766F198A9"/>
  </w:style>
  <w:style w:type="paragraph" w:customStyle="1" w:styleId="10494D0D1564400396BC15585D8A6BF7">
    <w:name w:val="10494D0D1564400396BC15585D8A6B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P. Silverio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{57C4EEF1-3DF6-4398-B6EB-44961F4C4CEB}tf16392850_win32</Template>
  <TotalTime>1</TotalTime>
  <Pages>6</Pages>
  <Words>361</Words>
  <Characters>2062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Tom Reichert</cp:lastModifiedBy>
  <cp:revision>2</cp:revision>
  <cp:lastPrinted>2006-08-01T17:47:00Z</cp:lastPrinted>
  <dcterms:created xsi:type="dcterms:W3CDTF">2021-01-11T16:29:00Z</dcterms:created>
  <dcterms:modified xsi:type="dcterms:W3CDTF">2021-01-11T16:29:00Z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